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52669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C353AB" w:rsidP="00C353AB">
            <w:pPr>
              <w:pStyle w:val="Nzev"/>
            </w:pPr>
            <w:r>
              <w:t>Ahoj</w:t>
            </w:r>
            <w:r w:rsidR="003D1B71" w:rsidRPr="00452669">
              <w:rPr>
                <w:lang w:bidi="cs-CZ"/>
              </w:rPr>
              <w:br/>
            </w:r>
            <w:r>
              <w:t>Šestko</w:t>
            </w:r>
          </w:p>
        </w:tc>
      </w:tr>
      <w:tr w:rsidR="003D1B71" w:rsidRPr="00452669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C353AB" w:rsidP="007A72A2">
            <w:pPr>
              <w:pStyle w:val="Nadpis2"/>
            </w:pPr>
            <w:r>
              <w:t>Fyzika</w:t>
            </w:r>
          </w:p>
          <w:p w:rsidR="00C353AB" w:rsidRDefault="00C353AB" w:rsidP="00C353AB">
            <w:r>
              <w:t>Čeká nás spousta opakování. Já se vás budu ptát na vše, co jsme doposud dělali. Proto se na zítřejší hodinu dobře připravte. Pročtěte si vše, co máte v sešitě a s čím si nevíte rady. Zítra se vás budu také ptát, zda je něco, s čím máte problém. Tak se připravte i na tuto variantu.</w:t>
            </w:r>
          </w:p>
          <w:p w:rsidR="003D1B71" w:rsidRPr="007A72A2" w:rsidRDefault="00C353AB" w:rsidP="007A72A2">
            <w:pPr>
              <w:pStyle w:val="Nadpis2"/>
            </w:pPr>
            <w:r>
              <w:t>Zeměpis</w:t>
            </w:r>
          </w:p>
          <w:p w:rsidR="003D1B71" w:rsidRPr="00C353AB" w:rsidRDefault="00C353AB" w:rsidP="00C353AB">
            <w:pPr>
              <w:pStyle w:val="Nzevkoly"/>
              <w:rPr>
                <w:b w:val="0"/>
              </w:rPr>
            </w:pPr>
            <w:r>
              <w:rPr>
                <w:b w:val="0"/>
              </w:rPr>
              <w:t>V zeměpise to vlastně bude úplně stejné jako ve fyzice. Dobře se připravte na čtvrteční hodinu.</w:t>
            </w:r>
          </w:p>
          <w:p w:rsidR="003D1B71" w:rsidRPr="007A72A2" w:rsidRDefault="00C353AB" w:rsidP="007A72A2">
            <w:pPr>
              <w:pStyle w:val="Nadpis2"/>
            </w:pPr>
            <w:r>
              <w:t>Jak dál</w:t>
            </w:r>
          </w:p>
          <w:p w:rsidR="003D1B71" w:rsidRPr="00452669" w:rsidRDefault="00C353AB" w:rsidP="00AC6C7E">
            <w:r>
              <w:t>Příští týden už budete opět ve škole a začneme nové učivo. Nemá tedy smysl vám zadávat na online hodiny nějakou speciální práci. Proto se budeme věnovat pouze opakování.</w:t>
            </w:r>
          </w:p>
          <w:p w:rsidR="003D1B71" w:rsidRPr="007A72A2" w:rsidRDefault="00C353AB" w:rsidP="007A72A2">
            <w:pPr>
              <w:pStyle w:val="Nadpis2"/>
            </w:pPr>
            <w:r>
              <w:t>Testy a zkoušení</w:t>
            </w:r>
          </w:p>
          <w:p w:rsidR="003D1B71" w:rsidRPr="00452669" w:rsidRDefault="00C353AB" w:rsidP="00AC6C7E">
            <w:r>
              <w:t>Jak budeme známkovat a hlavně kdy budeme psát jaké testy, se dozvíte včas ve škole.</w:t>
            </w:r>
          </w:p>
          <w:p w:rsidR="003D1B71" w:rsidRPr="00452669" w:rsidRDefault="003D1B71" w:rsidP="00452669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452669" w:rsidTr="003D1B71">
        <w:trPr>
          <w:trHeight w:val="1164"/>
        </w:trPr>
        <w:tc>
          <w:tcPr>
            <w:tcW w:w="720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3D1B71">
        <w:trPr>
          <w:trHeight w:val="54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24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74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bookmarkStart w:id="0" w:name="_GoBack"/>
            <w:bookmarkEnd w:id="0"/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2448"/>
        </w:trPr>
        <w:tc>
          <w:tcPr>
            <w:tcW w:w="720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1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C07" w:rsidRDefault="00482C07" w:rsidP="00590471">
      <w:r>
        <w:separator/>
      </w:r>
    </w:p>
  </w:endnote>
  <w:endnote w:type="continuationSeparator" w:id="0">
    <w:p w:rsidR="00482C07" w:rsidRDefault="00482C0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C07" w:rsidRDefault="00482C07" w:rsidP="00590471">
      <w:r>
        <w:separator/>
      </w:r>
    </w:p>
  </w:footnote>
  <w:footnote w:type="continuationSeparator" w:id="0">
    <w:p w:rsidR="00482C07" w:rsidRDefault="00482C0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10B6B9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AB"/>
    <w:rsid w:val="00060042"/>
    <w:rsid w:val="0008685D"/>
    <w:rsid w:val="00090860"/>
    <w:rsid w:val="00112FD7"/>
    <w:rsid w:val="00150ABD"/>
    <w:rsid w:val="001633C6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82C07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353AB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znicekj\AppData\Roaming\Microsoft\&#352;ablony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107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2021-05-18T06:58:00Z</dcterms:created>
  <dcterms:modified xsi:type="dcterms:W3CDTF">2021-05-18T07:09:00Z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